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60"/>
        <w:gridCol w:w="4130"/>
      </w:tblGrid>
      <w:tr w:rsidR="00FC4B48" w14:paraId="2003E6DA" w14:textId="77777777" w:rsidTr="008E02D2">
        <w:trPr>
          <w:trHeight w:val="588"/>
        </w:trPr>
        <w:tc>
          <w:tcPr>
            <w:tcW w:w="6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A9D75" w14:textId="3DD3BFB0" w:rsidR="00FC4B48" w:rsidRPr="001A2D94" w:rsidRDefault="008E02D2" w:rsidP="0011212D">
            <w:pPr>
              <w:ind w:left="-105"/>
              <w:rPr>
                <w:rFonts w:cstheme="minorHAnsi"/>
                <w:u w:val="single"/>
              </w:rPr>
            </w:pPr>
            <w:r>
              <w:br/>
            </w:r>
            <w:r w:rsidR="00FC4B48" w:rsidRPr="001A2D94">
              <w:rPr>
                <w:rFonts w:cstheme="minorHAnsi"/>
                <w:u w:val="single"/>
              </w:rPr>
              <w:t>STUDENT NAME:</w:t>
            </w:r>
            <w:r w:rsidR="00FC4B48" w:rsidRPr="001A2D9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20577513"/>
                <w:placeholder>
                  <w:docPart w:val="4C34E772C0FF4292A2B451952C0977A6"/>
                </w:placeholder>
                <w:showingPlcHdr/>
              </w:sdtPr>
              <w:sdtEndPr/>
              <w:sdtContent>
                <w:r w:rsidR="00C6286B" w:rsidRPr="001A2D94">
                  <w:rPr>
                    <w:rStyle w:val="PlaceholderText"/>
                    <w:rFonts w:cstheme="minorHAnsi"/>
                  </w:rPr>
                  <w:t>Type Student Name Here</w:t>
                </w:r>
              </w:sdtContent>
            </w:sdt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6767BF" w14:textId="426EB75A" w:rsidR="00FC4B48" w:rsidRPr="001A2D94" w:rsidRDefault="008E02D2" w:rsidP="001071A7">
            <w:pPr>
              <w:rPr>
                <w:rFonts w:cstheme="minorHAnsi"/>
                <w:u w:val="single"/>
              </w:rPr>
            </w:pPr>
            <w:r>
              <w:br/>
            </w:r>
            <w:r w:rsidR="00FC4B48" w:rsidRPr="001A2D94">
              <w:rPr>
                <w:rFonts w:cstheme="minorHAnsi"/>
                <w:u w:val="single"/>
              </w:rPr>
              <w:t>GRADE:</w:t>
            </w:r>
            <w:r w:rsidR="00C6286B" w:rsidRPr="001A2D9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726275627"/>
                <w:placeholder>
                  <w:docPart w:val="FEF6AB889B414E3C92D64DE2FDF49F79"/>
                </w:placeholder>
                <w:showingPlcHdr/>
              </w:sdtPr>
              <w:sdtEndPr/>
              <w:sdtContent>
                <w:r w:rsidR="00FC4B48" w:rsidRPr="001A2D94">
                  <w:rPr>
                    <w:rStyle w:val="PlaceholderText"/>
                    <w:rFonts w:cstheme="minorHAnsi"/>
                  </w:rPr>
                  <w:t>Type grade abbr. here</w:t>
                </w:r>
              </w:sdtContent>
            </w:sdt>
          </w:p>
        </w:tc>
      </w:tr>
      <w:tr w:rsidR="00FC4B48" w14:paraId="47CAF7D4" w14:textId="77777777" w:rsidTr="008E02D2">
        <w:trPr>
          <w:trHeight w:val="495"/>
        </w:trPr>
        <w:tc>
          <w:tcPr>
            <w:tcW w:w="6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BF237" w14:textId="5BC428F5" w:rsidR="00FC4B48" w:rsidRPr="001A2D94" w:rsidRDefault="008E02D2" w:rsidP="0011212D">
            <w:pPr>
              <w:ind w:left="-105"/>
              <w:rPr>
                <w:rFonts w:cstheme="minorHAnsi"/>
                <w:u w:val="single"/>
              </w:rPr>
            </w:pPr>
            <w:r>
              <w:br/>
            </w:r>
            <w:r w:rsidR="00FC4B48" w:rsidRPr="001A2D94">
              <w:rPr>
                <w:rFonts w:cstheme="minorHAnsi"/>
                <w:u w:val="single"/>
              </w:rPr>
              <w:t>TEACHER:</w:t>
            </w:r>
            <w:r w:rsidR="00FC4B48" w:rsidRPr="001A2D9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990912711"/>
                <w:placeholder>
                  <w:docPart w:val="0B196CE9208C45F6A5AB6FA5F6D4A412"/>
                </w:placeholder>
                <w:showingPlcHdr/>
              </w:sdtPr>
              <w:sdtEndPr/>
              <w:sdtContent>
                <w:r w:rsidR="00FC4B48" w:rsidRPr="001A2D94">
                  <w:rPr>
                    <w:rStyle w:val="PlaceholderText"/>
                    <w:rFonts w:cstheme="minorHAnsi"/>
                  </w:rPr>
                  <w:t>Type Teacher Name Here</w:t>
                </w:r>
              </w:sdtContent>
            </w:sdt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80A96" w14:textId="1DDA494F" w:rsidR="00FC4B48" w:rsidRPr="001A2D94" w:rsidRDefault="008E02D2" w:rsidP="001071A7">
            <w:pPr>
              <w:rPr>
                <w:rFonts w:cstheme="minorHAnsi"/>
                <w:u w:val="single"/>
              </w:rPr>
            </w:pPr>
            <w:r>
              <w:br/>
            </w:r>
            <w:r w:rsidR="00FC4B48" w:rsidRPr="001A2D94">
              <w:rPr>
                <w:rFonts w:cstheme="minorHAnsi"/>
                <w:u w:val="single"/>
              </w:rPr>
              <w:t>ACADEMIC YEAR:</w:t>
            </w:r>
            <w:r w:rsidR="00FC4B48" w:rsidRPr="001A2D94">
              <w:rPr>
                <w:rFonts w:cstheme="minorHAnsi"/>
              </w:rPr>
              <w:t xml:space="preserve"> 2020-2021</w:t>
            </w:r>
            <w:r>
              <w:br/>
            </w:r>
          </w:p>
        </w:tc>
      </w:tr>
    </w:tbl>
    <w:p w14:paraId="51B55D41" w14:textId="77777777" w:rsidR="004A4613" w:rsidRPr="006355C0" w:rsidRDefault="004A4613" w:rsidP="001071A7">
      <w:pPr>
        <w:rPr>
          <w:rFonts w:cstheme="minorHAnsi"/>
        </w:rPr>
      </w:pPr>
    </w:p>
    <w:p w14:paraId="06275AA6" w14:textId="67D2D242" w:rsidR="00C6286B" w:rsidRDefault="0019253C" w:rsidP="004C794A">
      <w:pPr>
        <w:rPr>
          <w:rFonts w:cstheme="minorHAnsi"/>
          <w:u w:val="single"/>
        </w:rPr>
      </w:pPr>
      <w:r w:rsidRPr="001A2D94">
        <w:rPr>
          <w:rFonts w:cstheme="minorHAnsi"/>
          <w:u w:val="single"/>
        </w:rPr>
        <w:t>STRENGTHS:</w:t>
      </w:r>
    </w:p>
    <w:sdt>
      <w:sdtPr>
        <w:rPr>
          <w:rFonts w:cstheme="minorHAnsi"/>
          <w:u w:val="single"/>
        </w:rPr>
        <w:id w:val="-1964414036"/>
        <w:placeholder>
          <w:docPart w:val="977B572CD9AB42DDA7280AC9DF6977B4"/>
        </w:placeholder>
        <w:showingPlcHdr/>
      </w:sdtPr>
      <w:sdtEndPr/>
      <w:sdtContent>
        <w:p w14:paraId="11433AA1" w14:textId="0C44C084" w:rsidR="00C6286B" w:rsidRDefault="005A5C38" w:rsidP="00114F2E">
          <w:pPr>
            <w:pStyle w:val="1FallConference"/>
            <w:rPr>
              <w:rFonts w:cstheme="minorHAnsi"/>
              <w:u w:val="single"/>
            </w:rPr>
          </w:pPr>
          <w:r>
            <w:t>T</w:t>
          </w:r>
          <w:r w:rsidR="00274AE8">
            <w:t>ype strengths here</w:t>
          </w:r>
          <w:r w:rsidR="00274AE8" w:rsidRPr="00274AE8">
            <w:t>.</w:t>
          </w:r>
          <w:r>
            <w:t xml:space="preserve"> If these notes are not from the fall conference, be sure to choose the correct style above.</w:t>
          </w:r>
        </w:p>
      </w:sdtContent>
    </w:sdt>
    <w:p w14:paraId="4BC54997" w14:textId="77777777" w:rsidR="00B87046" w:rsidRDefault="00B87046" w:rsidP="001071A7">
      <w:pPr>
        <w:rPr>
          <w:rFonts w:ascii="Times New Roman" w:hAnsi="Times New Roman" w:cs="Times New Roman"/>
          <w:u w:val="single"/>
        </w:rPr>
      </w:pPr>
    </w:p>
    <w:p w14:paraId="7588BDFD" w14:textId="39FBB97F" w:rsidR="00AE5437" w:rsidRDefault="0019253C" w:rsidP="001071A7">
      <w:pPr>
        <w:rPr>
          <w:rFonts w:cstheme="minorHAnsi"/>
          <w:u w:val="single"/>
        </w:rPr>
      </w:pPr>
      <w:r w:rsidRPr="001A2D94">
        <w:rPr>
          <w:rFonts w:cstheme="minorHAnsi"/>
          <w:u w:val="single"/>
        </w:rPr>
        <w:t>OPPORTUNITIES FOR GROWTH</w:t>
      </w:r>
      <w:r w:rsidR="00AE5437" w:rsidRPr="001A2D94">
        <w:rPr>
          <w:rFonts w:cstheme="minorHAnsi"/>
          <w:u w:val="single"/>
        </w:rPr>
        <w:t>/ PLAN OF ACTION:</w:t>
      </w:r>
    </w:p>
    <w:sdt>
      <w:sdtPr>
        <w:rPr>
          <w:rFonts w:cstheme="minorHAnsi"/>
          <w:u w:val="single"/>
        </w:rPr>
        <w:id w:val="-688444520"/>
        <w:placeholder>
          <w:docPart w:val="AD2E34EB2F9A4DEB8D1347D2921115E9"/>
        </w:placeholder>
        <w:showingPlcHdr/>
      </w:sdtPr>
      <w:sdtEndPr/>
      <w:sdtContent>
        <w:p w14:paraId="19D30526" w14:textId="68668932" w:rsidR="00634249" w:rsidRPr="005A5C38" w:rsidRDefault="005A5C38" w:rsidP="00710357">
          <w:pPr>
            <w:pStyle w:val="1FallConference"/>
            <w:rPr>
              <w:rFonts w:cstheme="minorHAnsi"/>
              <w:u w:val="single"/>
            </w:rPr>
          </w:pPr>
          <w:r>
            <w:t>T</w:t>
          </w:r>
          <w:r w:rsidR="00C3348A">
            <w:t>ype opportunities for growth / plan of action here</w:t>
          </w:r>
          <w:r w:rsidR="00C3348A" w:rsidRPr="00C3348A">
            <w:t>.</w:t>
          </w:r>
          <w:r>
            <w:t xml:space="preserve"> If these notes are not from the fall conference, be sure to choose the correct style above.</w:t>
          </w:r>
        </w:p>
      </w:sdtContent>
    </w:sdt>
    <w:p w14:paraId="0AC83A6A" w14:textId="77777777" w:rsidR="006355C0" w:rsidRDefault="006355C0" w:rsidP="006355C0">
      <w:pPr>
        <w:rPr>
          <w:rFonts w:ascii="Times New Roman" w:hAnsi="Times New Roman" w:cs="Times New Roman"/>
          <w:u w:val="single"/>
        </w:rPr>
      </w:pPr>
    </w:p>
    <w:p w14:paraId="7CA81536" w14:textId="5B5E603B" w:rsidR="00D26918" w:rsidRDefault="0019253C" w:rsidP="001071A7">
      <w:pPr>
        <w:rPr>
          <w:rFonts w:cstheme="minorHAnsi"/>
          <w:u w:val="single"/>
        </w:rPr>
      </w:pPr>
      <w:r w:rsidRPr="001A2D94">
        <w:rPr>
          <w:rFonts w:cstheme="minorHAnsi"/>
          <w:u w:val="single"/>
        </w:rPr>
        <w:t>ADDITIONAL COMMENTS / TOPICS OF DISCUSSION:</w:t>
      </w:r>
    </w:p>
    <w:sdt>
      <w:sdtPr>
        <w:rPr>
          <w:rFonts w:cstheme="minorHAnsi"/>
          <w:u w:val="single"/>
        </w:rPr>
        <w:id w:val="-635411245"/>
        <w:placeholder>
          <w:docPart w:val="C3CDF06D549C47E69EEC0ABF212161BD"/>
        </w:placeholder>
        <w:showingPlcHdr/>
      </w:sdtPr>
      <w:sdtEndPr/>
      <w:sdtContent>
        <w:p w14:paraId="1A1E6583" w14:textId="3FCE4CAF" w:rsidR="00B87046" w:rsidRPr="005A5C38" w:rsidRDefault="005A5C38" w:rsidP="005A5C38">
          <w:pPr>
            <w:pStyle w:val="1FallConference"/>
          </w:pPr>
          <w:r>
            <w:t xml:space="preserve">Type </w:t>
          </w:r>
          <w:r w:rsidR="00C3348A">
            <w:t>additional comments here</w:t>
          </w:r>
          <w:r w:rsidR="00C3348A" w:rsidRPr="00C3348A">
            <w:t>.</w:t>
          </w:r>
          <w:r>
            <w:t xml:space="preserve"> If these notes are not from the fall conference, be sure to choose the correct style above.</w:t>
          </w:r>
        </w:p>
      </w:sdtContent>
    </w:sdt>
    <w:sectPr w:rsidR="00B87046" w:rsidRPr="005A5C38" w:rsidSect="003D34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ADEF84" w14:textId="77777777" w:rsidR="00947878" w:rsidRDefault="00947878" w:rsidP="00C35236">
      <w:r>
        <w:separator/>
      </w:r>
    </w:p>
  </w:endnote>
  <w:endnote w:type="continuationSeparator" w:id="0">
    <w:p w14:paraId="1B00A0A5" w14:textId="77777777" w:rsidR="00947878" w:rsidRDefault="00947878" w:rsidP="00C3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607C0" w14:textId="77777777" w:rsidR="00CF7A85" w:rsidRDefault="00CF7A8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88EA1" w14:textId="62A078CA" w:rsidR="00E63958" w:rsidRPr="00D26918" w:rsidRDefault="003B1732" w:rsidP="00E63958">
    <w:pPr>
      <w:pStyle w:val="Footer"/>
      <w:rPr>
        <w:rFonts w:cstheme="minorHAnsi"/>
      </w:rPr>
    </w:pPr>
    <w:r w:rsidRPr="00D26918">
      <w:rPr>
        <w:rFonts w:cstheme="minorHAnsi"/>
      </w:rPr>
      <w:fldChar w:fldCharType="begin"/>
    </w:r>
    <w:r w:rsidRPr="00D26918">
      <w:rPr>
        <w:rFonts w:cstheme="minorHAnsi"/>
      </w:rPr>
      <w:instrText xml:space="preserve"> IF </w:instrText>
    </w:r>
    <w:r w:rsidR="00D26918" w:rsidRPr="00D26918">
      <w:rPr>
        <w:rFonts w:cstheme="minorHAnsi"/>
      </w:rPr>
      <w:fldChar w:fldCharType="begin"/>
    </w:r>
    <w:r w:rsidR="00D26918" w:rsidRPr="00D26918">
      <w:rPr>
        <w:rFonts w:cstheme="minorHAnsi"/>
      </w:rPr>
      <w:instrText xml:space="preserve"> PAGE </w:instrText>
    </w:r>
    <w:r w:rsidR="00D26918" w:rsidRPr="00D26918">
      <w:rPr>
        <w:rFonts w:cstheme="minorHAnsi"/>
      </w:rPr>
      <w:fldChar w:fldCharType="separate"/>
    </w:r>
    <w:r w:rsidR="00CF7A85">
      <w:rPr>
        <w:rFonts w:cstheme="minorHAnsi"/>
        <w:noProof/>
      </w:rPr>
      <w:instrText>1</w:instrText>
    </w:r>
    <w:r w:rsidR="00D26918" w:rsidRPr="00D26918">
      <w:rPr>
        <w:rFonts w:cstheme="minorHAnsi"/>
      </w:rPr>
      <w:fldChar w:fldCharType="end"/>
    </w:r>
    <w:r w:rsidR="00D26918" w:rsidRPr="00D26918">
      <w:rPr>
        <w:rFonts w:cstheme="minorHAnsi"/>
      </w:rPr>
      <w:instrText xml:space="preserve"> </w:instrText>
    </w:r>
    <w:r w:rsidRPr="00D26918">
      <w:rPr>
        <w:rFonts w:cstheme="minorHAnsi"/>
      </w:rPr>
      <w:instrText xml:space="preserve">= </w:instrText>
    </w:r>
    <w:r w:rsidR="00D26918" w:rsidRPr="00D26918">
      <w:rPr>
        <w:rFonts w:cstheme="minorHAnsi"/>
      </w:rPr>
      <w:fldChar w:fldCharType="begin"/>
    </w:r>
    <w:r w:rsidR="00D26918" w:rsidRPr="00D26918">
      <w:rPr>
        <w:rFonts w:cstheme="minorHAnsi"/>
      </w:rPr>
      <w:instrText xml:space="preserve"> NUMPAGES </w:instrText>
    </w:r>
    <w:r w:rsidR="00D26918" w:rsidRPr="00D26918">
      <w:rPr>
        <w:rFonts w:cstheme="minorHAnsi"/>
      </w:rPr>
      <w:fldChar w:fldCharType="separate"/>
    </w:r>
    <w:r w:rsidR="00CF7A85">
      <w:rPr>
        <w:rFonts w:cstheme="minorHAnsi"/>
        <w:noProof/>
      </w:rPr>
      <w:instrText>1</w:instrText>
    </w:r>
    <w:r w:rsidR="00D26918" w:rsidRPr="00D26918">
      <w:rPr>
        <w:rFonts w:cstheme="minorHAnsi"/>
      </w:rPr>
      <w:fldChar w:fldCharType="end"/>
    </w:r>
    <w:r w:rsidRPr="00D26918">
      <w:rPr>
        <w:rFonts w:cstheme="minorHAnsi"/>
      </w:rPr>
      <w:instrText xml:space="preserve"> "</w:instrText>
    </w:r>
    <w:r w:rsidR="00D26918" w:rsidRPr="00D26918">
      <w:rPr>
        <w:rFonts w:cstheme="minorHAnsi"/>
      </w:rPr>
      <w:instrText>PARENT/GUARDIAN SIGNATURE:</w:instrText>
    </w:r>
    <w:r w:rsidR="005755AC">
      <w:rPr>
        <w:rFonts w:cstheme="minorHAnsi"/>
      </w:rPr>
      <w:instrText xml:space="preserve"> ________</w:instrText>
    </w:r>
    <w:r w:rsidR="00D26918" w:rsidRPr="00D26918">
      <w:rPr>
        <w:rFonts w:cstheme="minorHAnsi"/>
      </w:rPr>
      <w:instrText>______________________________________________</w:instrText>
    </w:r>
    <w:r w:rsidRPr="00D26918">
      <w:rPr>
        <w:rFonts w:cstheme="minorHAnsi"/>
      </w:rPr>
      <w:instrText xml:space="preserve">" </w:instrText>
    </w:r>
    <w:r w:rsidRPr="00D26918">
      <w:rPr>
        <w:rFonts w:cstheme="minorHAnsi"/>
      </w:rPr>
      <w:fldChar w:fldCharType="separate"/>
    </w:r>
    <w:r w:rsidR="00CF7A85" w:rsidRPr="00D26918">
      <w:rPr>
        <w:rFonts w:cstheme="minorHAnsi"/>
        <w:noProof/>
      </w:rPr>
      <w:t>PARENT/GUARDIAN SIGNATURE:</w:t>
    </w:r>
    <w:r w:rsidR="00CF7A85">
      <w:rPr>
        <w:rFonts w:cstheme="minorHAnsi"/>
        <w:noProof/>
      </w:rPr>
      <w:t xml:space="preserve"> ________</w:t>
    </w:r>
    <w:r w:rsidR="00CF7A85" w:rsidRPr="00D26918">
      <w:rPr>
        <w:rFonts w:cstheme="minorHAnsi"/>
        <w:noProof/>
      </w:rPr>
      <w:t>______________________________________________</w:t>
    </w:r>
    <w:r w:rsidRPr="00D26918">
      <w:rPr>
        <w:rFonts w:cstheme="minorHAnsi"/>
      </w:rPr>
      <w:fldChar w:fldCharType="end"/>
    </w:r>
  </w:p>
  <w:p w14:paraId="153AF54A" w14:textId="77777777" w:rsidR="00E63958" w:rsidRDefault="00E63958" w:rsidP="001A2D94">
    <w:pPr>
      <w:pStyle w:val="Footer"/>
      <w:jc w:val="center"/>
      <w:rPr>
        <w:rFonts w:ascii="Times New Roman" w:hAnsi="Times New Roman"/>
        <w:color w:val="143E00"/>
      </w:rPr>
    </w:pPr>
  </w:p>
  <w:p w14:paraId="5872129A" w14:textId="6A247F77" w:rsidR="001A2D94" w:rsidRDefault="001A2D94" w:rsidP="001A2D94">
    <w:pPr>
      <w:pStyle w:val="Footer"/>
      <w:jc w:val="center"/>
      <w:rPr>
        <w:rFonts w:ascii="Times New Roman" w:hAnsi="Times New Roman"/>
        <w:color w:val="143E00"/>
      </w:rPr>
    </w:pPr>
    <w:r>
      <w:rPr>
        <w:rFonts w:ascii="Times New Roman" w:hAnsi="Times New Roman"/>
        <w:color w:val="143E00"/>
      </w:rPr>
      <w:t xml:space="preserve">5405 Spalding </w:t>
    </w:r>
    <w:proofErr w:type="gramStart"/>
    <w:r>
      <w:rPr>
        <w:rFonts w:ascii="Times New Roman" w:hAnsi="Times New Roman"/>
        <w:color w:val="143E00"/>
      </w:rPr>
      <w:t xml:space="preserve">Drive  </w:t>
    </w:r>
    <w:r w:rsidRPr="00443163">
      <w:rPr>
        <w:rFonts w:ascii="Times New Roman" w:hAnsi="Times New Roman"/>
        <w:b/>
        <w:color w:val="143E00"/>
        <w:sz w:val="28"/>
        <w:szCs w:val="28"/>
      </w:rPr>
      <w:t>∙</w:t>
    </w:r>
    <w:proofErr w:type="gramEnd"/>
    <w:r>
      <w:rPr>
        <w:rFonts w:ascii="Times New Roman" w:hAnsi="Times New Roman"/>
        <w:color w:val="143E00"/>
      </w:rPr>
      <w:t xml:space="preserve">  Peachtree Corners, GA 30092  </w:t>
    </w:r>
    <w:r w:rsidRPr="00443163">
      <w:rPr>
        <w:rFonts w:ascii="Times New Roman" w:hAnsi="Times New Roman"/>
        <w:b/>
        <w:color w:val="143E00"/>
        <w:sz w:val="28"/>
        <w:szCs w:val="28"/>
      </w:rPr>
      <w:t>∙</w:t>
    </w:r>
    <w:r w:rsidRPr="00443163">
      <w:rPr>
        <w:rFonts w:ascii="Times New Roman" w:hAnsi="Times New Roman"/>
        <w:color w:val="143E00"/>
      </w:rPr>
      <w:t xml:space="preserve">  (770) 448-7640 </w:t>
    </w:r>
  </w:p>
  <w:p w14:paraId="58798024" w14:textId="5F7054E2" w:rsidR="00C35236" w:rsidRPr="001A2D94" w:rsidRDefault="001A2D94" w:rsidP="001A2D94">
    <w:pPr>
      <w:pStyle w:val="Footer"/>
      <w:jc w:val="center"/>
      <w:rPr>
        <w:rFonts w:ascii="Times New Roman" w:hAnsi="Times New Roman"/>
        <w:color w:val="143E00"/>
      </w:rPr>
    </w:pPr>
    <w:r>
      <w:rPr>
        <w:rFonts w:ascii="Times New Roman" w:hAnsi="Times New Roman"/>
        <w:color w:val="143E00"/>
      </w:rPr>
      <w:t>www.wesleyanschool.org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BB91A" w14:textId="77777777" w:rsidR="00CF7A85" w:rsidRDefault="00CF7A8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968ADE" w14:textId="77777777" w:rsidR="00947878" w:rsidRDefault="00947878" w:rsidP="00C35236">
      <w:r>
        <w:separator/>
      </w:r>
    </w:p>
  </w:footnote>
  <w:footnote w:type="continuationSeparator" w:id="0">
    <w:p w14:paraId="68F2C6DF" w14:textId="77777777" w:rsidR="00947878" w:rsidRDefault="00947878" w:rsidP="00C35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0EC63" w14:textId="77777777" w:rsidR="00CF7A85" w:rsidRDefault="00CF7A8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3A026" w14:textId="42646CFA" w:rsidR="001A2D94" w:rsidRDefault="001071A7">
    <w:pPr>
      <w:pStyle w:val="Header"/>
    </w:pPr>
    <w:r w:rsidRPr="006952C4">
      <w:rPr>
        <w:rFonts w:ascii="Century Schoolbook" w:hAnsi="Century Schoolbook" w:cs="Times"/>
        <w:b/>
        <w:bCs/>
        <w:noProof/>
        <w:color w:val="8B7548"/>
        <w:sz w:val="7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1887CF" wp14:editId="6A6775FE">
              <wp:simplePos x="0" y="0"/>
              <wp:positionH relativeFrom="margin">
                <wp:align>right</wp:align>
              </wp:positionH>
              <wp:positionV relativeFrom="paragraph">
                <wp:posOffset>13970</wp:posOffset>
              </wp:positionV>
              <wp:extent cx="2444750" cy="795020"/>
              <wp:effectExtent l="0" t="0" r="0" b="508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4750" cy="795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0E2518" w14:textId="6F0ED0DD" w:rsidR="001071A7" w:rsidRPr="0011212D" w:rsidRDefault="001071A7" w:rsidP="001071A7">
                          <w:pPr>
                            <w:jc w:val="center"/>
                            <w:rPr>
                              <w:rFonts w:cstheme="minorHAnsi"/>
                              <w:b/>
                              <w:bCs/>
                              <w:sz w:val="20"/>
                              <w:szCs w:val="28"/>
                              <w:u w:val="single"/>
                            </w:rPr>
                          </w:pPr>
                          <w:r w:rsidRPr="0011212D">
                            <w:rPr>
                              <w:rFonts w:cstheme="minorHAnsi"/>
                              <w:b/>
                              <w:bCs/>
                              <w:sz w:val="20"/>
                              <w:szCs w:val="28"/>
                              <w:u w:val="single"/>
                            </w:rPr>
                            <w:t>LOWER SCHOOL CONFERENCE NOTES</w:t>
                          </w:r>
                        </w:p>
                        <w:p w14:paraId="07B1D181" w14:textId="77777777" w:rsidR="001071A7" w:rsidRDefault="001071A7" w:rsidP="001071A7">
                          <w:pPr>
                            <w:pStyle w:val="1FallConference"/>
                          </w:pPr>
                          <w:r>
                            <w:t>Fall conference</w:t>
                          </w:r>
                        </w:p>
                        <w:p w14:paraId="4BBEF5CA" w14:textId="77777777" w:rsidR="001071A7" w:rsidRDefault="001071A7" w:rsidP="001071A7">
                          <w:pPr>
                            <w:pStyle w:val="2Winterspringconference"/>
                          </w:pPr>
                          <w:r>
                            <w:t>Winter/spring conference</w:t>
                          </w:r>
                        </w:p>
                        <w:p w14:paraId="77E81B80" w14:textId="77777777" w:rsidR="001071A7" w:rsidRDefault="001071A7" w:rsidP="001071A7">
                          <w:pPr>
                            <w:pStyle w:val="3Additionalconferences"/>
                          </w:pPr>
                          <w:r>
                            <w:t>Additional conference(s)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1887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1.3pt;margin-top:1.1pt;width:192.5pt;height:62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" filled="f" stroked="f">
              <v:textbox>
                <w:txbxContent>
                  <w:p w14:paraId="260E2518" w14:textId="6F0ED0DD" w:rsidR="001071A7" w:rsidRPr="0011212D" w:rsidRDefault="001071A7" w:rsidP="001071A7">
                    <w:pPr>
                      <w:jc w:val="center"/>
                      <w:rPr>
                        <w:rFonts w:cstheme="minorHAnsi"/>
                        <w:b/>
                        <w:bCs/>
                        <w:sz w:val="20"/>
                        <w:szCs w:val="28"/>
                        <w:u w:val="single"/>
                      </w:rPr>
                    </w:pPr>
                    <w:r w:rsidRPr="0011212D">
                      <w:rPr>
                        <w:rFonts w:cstheme="minorHAnsi"/>
                        <w:b/>
                        <w:bCs/>
                        <w:sz w:val="20"/>
                        <w:szCs w:val="28"/>
                        <w:u w:val="single"/>
                      </w:rPr>
                      <w:t>LOWER SCHOOL CONFERENCE NOTES</w:t>
                    </w:r>
                  </w:p>
                  <w:p w14:paraId="07B1D181" w14:textId="77777777" w:rsidR="001071A7" w:rsidRDefault="001071A7" w:rsidP="001071A7">
                    <w:pPr>
                      <w:pStyle w:val="1FallConference"/>
                    </w:pPr>
                    <w:r>
                      <w:t>Fall conference</w:t>
                    </w:r>
                  </w:p>
                  <w:p w14:paraId="4BBEF5CA" w14:textId="77777777" w:rsidR="001071A7" w:rsidRDefault="001071A7" w:rsidP="001071A7">
                    <w:pPr>
                      <w:pStyle w:val="2Winterspringconference"/>
                    </w:pPr>
                    <w:r>
                      <w:t>Winter/spring conference</w:t>
                    </w:r>
                  </w:p>
                  <w:p w14:paraId="77E81B80" w14:textId="77777777" w:rsidR="001071A7" w:rsidRDefault="001071A7" w:rsidP="001071A7">
                    <w:pPr>
                      <w:pStyle w:val="3Additionalconferences"/>
                    </w:pPr>
                    <w:r>
                      <w:t>Additional conference(s)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A2D94" w:rsidRPr="00CB15FD">
      <w:rPr>
        <w:noProof/>
      </w:rPr>
      <w:drawing>
        <wp:inline distT="0" distB="0" distL="0" distR="0" wp14:anchorId="0460358F" wp14:editId="393FB7D7">
          <wp:extent cx="2070100" cy="901700"/>
          <wp:effectExtent l="0" t="0" r="0" b="0"/>
          <wp:docPr id="4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12CA" w14:textId="77777777" w:rsidR="00CF7A85" w:rsidRDefault="00CF7A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5433"/>
    <w:multiLevelType w:val="hybridMultilevel"/>
    <w:tmpl w:val="B0E26394"/>
    <w:lvl w:ilvl="0" w:tplc="B9FA438A">
      <w:start w:val="770"/>
      <w:numFmt w:val="bullet"/>
      <w:lvlText w:val="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4E6D"/>
    <w:multiLevelType w:val="hybridMultilevel"/>
    <w:tmpl w:val="0368145C"/>
    <w:lvl w:ilvl="0" w:tplc="773A6CB0">
      <w:start w:val="1"/>
      <w:numFmt w:val="bullet"/>
      <w:pStyle w:val="2Winterspringconference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81B88"/>
    <w:multiLevelType w:val="hybridMultilevel"/>
    <w:tmpl w:val="4F5E4AA8"/>
    <w:lvl w:ilvl="0" w:tplc="8C40E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668D1"/>
    <w:multiLevelType w:val="hybridMultilevel"/>
    <w:tmpl w:val="AA04C9D0"/>
    <w:lvl w:ilvl="0" w:tplc="E9A2A07A">
      <w:start w:val="1"/>
      <w:numFmt w:val="bullet"/>
      <w:pStyle w:val="1FallConferen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A2CCE"/>
    <w:multiLevelType w:val="hybridMultilevel"/>
    <w:tmpl w:val="59801138"/>
    <w:lvl w:ilvl="0" w:tplc="0EA06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26D96"/>
    <w:multiLevelType w:val="hybridMultilevel"/>
    <w:tmpl w:val="A4AAB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3381C"/>
    <w:multiLevelType w:val="hybridMultilevel"/>
    <w:tmpl w:val="AAAE6C0C"/>
    <w:lvl w:ilvl="0" w:tplc="A7B0A8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284E30"/>
    <w:multiLevelType w:val="hybridMultilevel"/>
    <w:tmpl w:val="C3CE4A22"/>
    <w:lvl w:ilvl="0" w:tplc="77766812">
      <w:start w:val="1"/>
      <w:numFmt w:val="bullet"/>
      <w:pStyle w:val="3Additionalconference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21A34"/>
    <w:multiLevelType w:val="hybridMultilevel"/>
    <w:tmpl w:val="DC5A1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A76"/>
    <w:rsid w:val="0009393B"/>
    <w:rsid w:val="000B2AA2"/>
    <w:rsid w:val="000E56CC"/>
    <w:rsid w:val="000F7721"/>
    <w:rsid w:val="001071A7"/>
    <w:rsid w:val="0011212D"/>
    <w:rsid w:val="001123C5"/>
    <w:rsid w:val="00114F2E"/>
    <w:rsid w:val="001342F4"/>
    <w:rsid w:val="0019253C"/>
    <w:rsid w:val="001A0A76"/>
    <w:rsid w:val="001A2D94"/>
    <w:rsid w:val="001A64BF"/>
    <w:rsid w:val="0020378D"/>
    <w:rsid w:val="00205B42"/>
    <w:rsid w:val="00211DC0"/>
    <w:rsid w:val="00274AE8"/>
    <w:rsid w:val="002A4F34"/>
    <w:rsid w:val="002B5071"/>
    <w:rsid w:val="002E54D1"/>
    <w:rsid w:val="00335874"/>
    <w:rsid w:val="00387C3B"/>
    <w:rsid w:val="003B1732"/>
    <w:rsid w:val="003D34CC"/>
    <w:rsid w:val="00400ED9"/>
    <w:rsid w:val="0049349A"/>
    <w:rsid w:val="004A4613"/>
    <w:rsid w:val="004C794A"/>
    <w:rsid w:val="004C7D46"/>
    <w:rsid w:val="00524BFA"/>
    <w:rsid w:val="005629EB"/>
    <w:rsid w:val="005755AC"/>
    <w:rsid w:val="00583ABB"/>
    <w:rsid w:val="00586414"/>
    <w:rsid w:val="00591D2E"/>
    <w:rsid w:val="005A5C38"/>
    <w:rsid w:val="005D1ED0"/>
    <w:rsid w:val="005F336D"/>
    <w:rsid w:val="00605010"/>
    <w:rsid w:val="00631B35"/>
    <w:rsid w:val="00634249"/>
    <w:rsid w:val="006355C0"/>
    <w:rsid w:val="00640824"/>
    <w:rsid w:val="00680A31"/>
    <w:rsid w:val="006952C4"/>
    <w:rsid w:val="006A201D"/>
    <w:rsid w:val="006A4488"/>
    <w:rsid w:val="006D4EBF"/>
    <w:rsid w:val="006E5539"/>
    <w:rsid w:val="00714A51"/>
    <w:rsid w:val="00742126"/>
    <w:rsid w:val="00752255"/>
    <w:rsid w:val="0077241F"/>
    <w:rsid w:val="007A6D88"/>
    <w:rsid w:val="007C28B3"/>
    <w:rsid w:val="007C52E4"/>
    <w:rsid w:val="00810B0A"/>
    <w:rsid w:val="00825860"/>
    <w:rsid w:val="008311C6"/>
    <w:rsid w:val="0084102A"/>
    <w:rsid w:val="00883364"/>
    <w:rsid w:val="008B4881"/>
    <w:rsid w:val="008E02D2"/>
    <w:rsid w:val="008E75BC"/>
    <w:rsid w:val="008F58D7"/>
    <w:rsid w:val="00947878"/>
    <w:rsid w:val="00952967"/>
    <w:rsid w:val="00960020"/>
    <w:rsid w:val="009B7496"/>
    <w:rsid w:val="00A25B14"/>
    <w:rsid w:val="00A4137D"/>
    <w:rsid w:val="00AE5437"/>
    <w:rsid w:val="00B312AF"/>
    <w:rsid w:val="00B87046"/>
    <w:rsid w:val="00BC582F"/>
    <w:rsid w:val="00C0727A"/>
    <w:rsid w:val="00C24B5D"/>
    <w:rsid w:val="00C3348A"/>
    <w:rsid w:val="00C35236"/>
    <w:rsid w:val="00C6286B"/>
    <w:rsid w:val="00C93F1E"/>
    <w:rsid w:val="00CC42EE"/>
    <w:rsid w:val="00CE73E1"/>
    <w:rsid w:val="00CF7A85"/>
    <w:rsid w:val="00D26918"/>
    <w:rsid w:val="00DA2557"/>
    <w:rsid w:val="00DD523F"/>
    <w:rsid w:val="00DF7A7E"/>
    <w:rsid w:val="00E1093D"/>
    <w:rsid w:val="00E40B8D"/>
    <w:rsid w:val="00E430E3"/>
    <w:rsid w:val="00E43B86"/>
    <w:rsid w:val="00E6258A"/>
    <w:rsid w:val="00E63958"/>
    <w:rsid w:val="00EA6F86"/>
    <w:rsid w:val="00EC6B3A"/>
    <w:rsid w:val="00FB253E"/>
    <w:rsid w:val="00FB5019"/>
    <w:rsid w:val="00FC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83DA3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6342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locked/>
    <w:rsid w:val="001A0A7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locked/>
    <w:rsid w:val="006D4EB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locked/>
    <w:rsid w:val="00C35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5236"/>
  </w:style>
  <w:style w:type="paragraph" w:styleId="Footer">
    <w:name w:val="footer"/>
    <w:basedOn w:val="Normal"/>
    <w:link w:val="FooterChar"/>
    <w:uiPriority w:val="99"/>
    <w:unhideWhenUsed/>
    <w:locked/>
    <w:rsid w:val="00C35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5236"/>
  </w:style>
  <w:style w:type="character" w:styleId="PlaceholderText">
    <w:name w:val="Placeholder Text"/>
    <w:basedOn w:val="DefaultParagraphFont"/>
    <w:uiPriority w:val="99"/>
    <w:semiHidden/>
    <w:locked/>
    <w:rsid w:val="00FC4B48"/>
    <w:rPr>
      <w:color w:val="808080"/>
    </w:rPr>
  </w:style>
  <w:style w:type="table" w:styleId="TableGrid">
    <w:name w:val="Table Grid"/>
    <w:basedOn w:val="TableNormal"/>
    <w:uiPriority w:val="39"/>
    <w:locked/>
    <w:rsid w:val="00FC4B48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1FallConference">
    <w:name w:val="1. Fall Conference"/>
    <w:basedOn w:val="ListParagraph"/>
    <w:link w:val="1FallConferenceChar"/>
    <w:qFormat/>
    <w:rsid w:val="001A2D94"/>
    <w:pPr>
      <w:numPr>
        <w:numId w:val="9"/>
      </w:numPr>
    </w:pPr>
    <w:rPr>
      <w:rFonts w:ascii="Calibri" w:hAnsi="Calibri"/>
    </w:rPr>
  </w:style>
  <w:style w:type="paragraph" w:customStyle="1" w:styleId="2Winterspringconference">
    <w:name w:val="2. Winter/spring conference"/>
    <w:basedOn w:val="ListParagraph"/>
    <w:link w:val="2WinterspringconferenceChar"/>
    <w:qFormat/>
    <w:rsid w:val="001A2D94"/>
    <w:pPr>
      <w:numPr>
        <w:numId w:val="7"/>
      </w:numPr>
    </w:pPr>
    <w:rPr>
      <w:rFonts w:ascii="Calibri" w:hAnsi="Calibri"/>
      <w:color w:val="00B05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6286B"/>
  </w:style>
  <w:style w:type="character" w:customStyle="1" w:styleId="1FallConferenceChar">
    <w:name w:val="1. Fall Conference Char"/>
    <w:basedOn w:val="ListParagraphChar"/>
    <w:link w:val="1FallConference"/>
    <w:rsid w:val="001A2D94"/>
    <w:rPr>
      <w:rFonts w:ascii="Calibri" w:hAnsi="Calibri"/>
    </w:rPr>
  </w:style>
  <w:style w:type="paragraph" w:customStyle="1" w:styleId="3Additionalconferences">
    <w:name w:val="3. Additional conferences"/>
    <w:basedOn w:val="ListParagraph"/>
    <w:link w:val="3AdditionalconferencesChar"/>
    <w:qFormat/>
    <w:rsid w:val="001A2D94"/>
    <w:pPr>
      <w:numPr>
        <w:numId w:val="8"/>
      </w:numPr>
    </w:pPr>
    <w:rPr>
      <w:rFonts w:ascii="Calibri" w:hAnsi="Calibri"/>
      <w:color w:val="806000" w:themeColor="accent4" w:themeShade="80"/>
    </w:rPr>
  </w:style>
  <w:style w:type="character" w:customStyle="1" w:styleId="2WinterspringconferenceChar">
    <w:name w:val="2. Winter/spring conference Char"/>
    <w:basedOn w:val="ListParagraphChar"/>
    <w:link w:val="2Winterspringconference"/>
    <w:rsid w:val="001A2D94"/>
    <w:rPr>
      <w:rFonts w:ascii="Calibri" w:hAnsi="Calibri"/>
      <w:color w:val="00B050"/>
    </w:rPr>
  </w:style>
  <w:style w:type="character" w:customStyle="1" w:styleId="3AdditionalconferencesChar">
    <w:name w:val="3. Additional conferences Char"/>
    <w:basedOn w:val="ListParagraphChar"/>
    <w:link w:val="3Additionalconferences"/>
    <w:rsid w:val="001A2D94"/>
    <w:rPr>
      <w:rFonts w:ascii="Calibri" w:hAnsi="Calibri"/>
      <w:color w:val="806000" w:themeColor="accent4" w:themeShade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C34E772C0FF4292A2B451952C09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CA2B3-8EE7-4F84-B854-A3FC23FB7173}"/>
      </w:docPartPr>
      <w:docPartBody>
        <w:p w:rsidR="0096548E" w:rsidRDefault="00A84E24" w:rsidP="00A84E24">
          <w:pPr>
            <w:pStyle w:val="4C34E772C0FF4292A2B451952C0977A6"/>
          </w:pPr>
          <w:r w:rsidRPr="001A2D94">
            <w:rPr>
              <w:rStyle w:val="PlaceholderText"/>
              <w:rFonts w:cstheme="minorHAnsi"/>
            </w:rPr>
            <w:t>Type Student Name Here</w:t>
          </w:r>
        </w:p>
      </w:docPartBody>
    </w:docPart>
    <w:docPart>
      <w:docPartPr>
        <w:name w:val="FEF6AB889B414E3C92D64DE2FDF49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729D-1F29-4996-8E31-C51D4A031171}"/>
      </w:docPartPr>
      <w:docPartBody>
        <w:p w:rsidR="0096548E" w:rsidRDefault="00A84E24" w:rsidP="00A84E24">
          <w:pPr>
            <w:pStyle w:val="FEF6AB889B414E3C92D64DE2FDF49F79"/>
          </w:pPr>
          <w:r w:rsidRPr="001A2D94">
            <w:rPr>
              <w:rStyle w:val="PlaceholderText"/>
              <w:rFonts w:cstheme="minorHAnsi"/>
            </w:rPr>
            <w:t>Type grade abbr. here</w:t>
          </w:r>
        </w:p>
      </w:docPartBody>
    </w:docPart>
    <w:docPart>
      <w:docPartPr>
        <w:name w:val="0B196CE9208C45F6A5AB6FA5F6D4A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E7839-F541-471A-8BDF-9F01BF69B517}"/>
      </w:docPartPr>
      <w:docPartBody>
        <w:p w:rsidR="0096548E" w:rsidRDefault="00A84E24" w:rsidP="00A84E24">
          <w:pPr>
            <w:pStyle w:val="0B196CE9208C45F6A5AB6FA5F6D4A412"/>
          </w:pPr>
          <w:r w:rsidRPr="001A2D94">
            <w:rPr>
              <w:rStyle w:val="PlaceholderText"/>
              <w:rFonts w:cstheme="minorHAnsi"/>
            </w:rPr>
            <w:t>Type Teacher Name Here</w:t>
          </w:r>
        </w:p>
      </w:docPartBody>
    </w:docPart>
    <w:docPart>
      <w:docPartPr>
        <w:name w:val="977B572CD9AB42DDA7280AC9DF6977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46A40-7FF8-42BF-BE68-22D5D5916EFE}"/>
      </w:docPartPr>
      <w:docPartBody>
        <w:p w:rsidR="00705F1C" w:rsidRDefault="00A84E24">
          <w:r>
            <w:t>Type strengths here</w:t>
          </w:r>
          <w:r w:rsidRPr="00274AE8">
            <w:t>.</w:t>
          </w:r>
          <w:r>
            <w:t xml:space="preserve"> If these notes are not from the fall conference, be sure to choose the correct style above.</w:t>
          </w:r>
        </w:p>
      </w:docPartBody>
    </w:docPart>
    <w:docPart>
      <w:docPartPr>
        <w:name w:val="AD2E34EB2F9A4DEB8D1347D292111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A5F22-5AC0-4BE2-AA74-AFDB2FA61C72}"/>
      </w:docPartPr>
      <w:docPartBody>
        <w:p w:rsidR="00705F1C" w:rsidRDefault="00A84E24">
          <w:r>
            <w:t>Type opportunities for growth / plan of action here</w:t>
          </w:r>
          <w:r w:rsidRPr="00C3348A">
            <w:t>.</w:t>
          </w:r>
          <w:r>
            <w:t xml:space="preserve"> If these notes are not from the fall conference, be sure to choose the correct style above.</w:t>
          </w:r>
        </w:p>
      </w:docPartBody>
    </w:docPart>
    <w:docPart>
      <w:docPartPr>
        <w:name w:val="C3CDF06D549C47E69EEC0ABF21216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C480A-7684-4DD0-BB3D-352C41C20B0B}"/>
      </w:docPartPr>
      <w:docPartBody>
        <w:p w:rsidR="00705F1C" w:rsidRDefault="00A84E24">
          <w:r>
            <w:t>Type additional comments here</w:t>
          </w:r>
          <w:r w:rsidRPr="00C3348A">
            <w:t>.</w:t>
          </w:r>
          <w:r>
            <w:t xml:space="preserve"> If these notes are not from the fall conference, be sure to choose the correct style above.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F8"/>
    <w:rsid w:val="00167A44"/>
    <w:rsid w:val="001804F8"/>
    <w:rsid w:val="00382AF5"/>
    <w:rsid w:val="004651CF"/>
    <w:rsid w:val="00705F1C"/>
    <w:rsid w:val="007A363F"/>
    <w:rsid w:val="007D77FF"/>
    <w:rsid w:val="007E6DD1"/>
    <w:rsid w:val="0096548E"/>
    <w:rsid w:val="00A84E24"/>
    <w:rsid w:val="00BE61F6"/>
    <w:rsid w:val="00D2430E"/>
    <w:rsid w:val="00D84C38"/>
    <w:rsid w:val="00F1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4F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4E24"/>
    <w:rPr>
      <w:color w:val="808080"/>
    </w:rPr>
  </w:style>
  <w:style w:type="paragraph" w:customStyle="1" w:styleId="4C34E772C0FF4292A2B451952C0977A6">
    <w:name w:val="4C34E772C0FF4292A2B451952C0977A6"/>
    <w:rsid w:val="00A84E2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FEF6AB889B414E3C92D64DE2FDF49F79">
    <w:name w:val="FEF6AB889B414E3C92D64DE2FDF49F79"/>
    <w:rsid w:val="00A84E24"/>
    <w:pPr>
      <w:spacing w:after="0" w:line="240" w:lineRule="auto"/>
    </w:pPr>
    <w:rPr>
      <w:rFonts w:eastAsiaTheme="minorHAnsi"/>
      <w:sz w:val="24"/>
      <w:szCs w:val="24"/>
    </w:rPr>
  </w:style>
  <w:style w:type="paragraph" w:customStyle="1" w:styleId="0B196CE9208C45F6A5AB6FA5F6D4A412">
    <w:name w:val="0B196CE9208C45F6A5AB6FA5F6D4A412"/>
    <w:rsid w:val="00A84E24"/>
    <w:pPr>
      <w:spacing w:after="0" w:line="240" w:lineRule="auto"/>
    </w:pPr>
    <w:rPr>
      <w:rFonts w:eastAsia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84FC712-3D34-4F3F-BB60-5C9C16C24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Form - 2020-2021 - Template.dotx</Template>
  <TotalTime>93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Pridgen</dc:creator>
  <cp:keywords/>
  <dc:description/>
  <cp:lastModifiedBy>Andrew Blackburn</cp:lastModifiedBy>
  <cp:revision>33</cp:revision>
  <cp:lastPrinted>2017-09-15T14:54:00Z</cp:lastPrinted>
  <dcterms:created xsi:type="dcterms:W3CDTF">2020-09-24T12:46:00Z</dcterms:created>
  <dcterms:modified xsi:type="dcterms:W3CDTF">2020-09-24T14:57:00Z</dcterms:modified>
</cp:coreProperties>
</file>